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FE2" w:rsidRPr="0089318F" w:rsidRDefault="00AE1FE2" w:rsidP="0089318F">
      <w:pPr>
        <w:pStyle w:val="Heading1"/>
        <w:spacing w:after="0"/>
        <w:ind w:left="5400" w:hanging="5684"/>
        <w:jc w:val="center"/>
        <w:rPr>
          <w:rFonts w:ascii="Times New Roman" w:hAnsi="Times New Roman" w:cs="Times New Roman"/>
          <w:b w:val="0"/>
          <w:bCs w:val="0"/>
        </w:rPr>
      </w:pPr>
      <w:r w:rsidRPr="0090632B">
        <w:rPr>
          <w:rFonts w:ascii="Times New Roman" w:hAnsi="Times New Roman"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Описание: 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AE1FE2" w:rsidRPr="0089318F" w:rsidRDefault="00AE1FE2" w:rsidP="0089318F">
      <w:pPr>
        <w:pStyle w:val="Heading1"/>
        <w:spacing w:before="0" w:after="0" w:line="240" w:lineRule="auto"/>
        <w:ind w:left="5397" w:hanging="5681"/>
        <w:jc w:val="both"/>
        <w:rPr>
          <w:rFonts w:ascii="Times New Roman" w:hAnsi="Times New Roman" w:cs="Times New Roman"/>
          <w:sz w:val="24"/>
          <w:szCs w:val="24"/>
        </w:rPr>
      </w:pPr>
      <w:r w:rsidRPr="0089318F">
        <w:rPr>
          <w:rFonts w:ascii="Times New Roman" w:hAnsi="Times New Roman" w:cs="Times New Roman"/>
          <w:sz w:val="24"/>
          <w:szCs w:val="24"/>
        </w:rPr>
        <w:t xml:space="preserve">     Российская Федерация</w:t>
      </w:r>
    </w:p>
    <w:p w:rsidR="00AE1FE2" w:rsidRPr="0089318F" w:rsidRDefault="00AE1FE2" w:rsidP="0089318F">
      <w:pPr>
        <w:pStyle w:val="Heading1"/>
        <w:spacing w:before="0" w:after="0" w:line="240" w:lineRule="auto"/>
        <w:ind w:left="5397" w:hanging="568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9318F">
        <w:rPr>
          <w:rFonts w:ascii="Times New Roman" w:hAnsi="Times New Roman" w:cs="Times New Roman"/>
          <w:sz w:val="24"/>
          <w:szCs w:val="24"/>
        </w:rPr>
        <w:t xml:space="preserve">     Самарская область</w:t>
      </w:r>
    </w:p>
    <w:p w:rsidR="00AE1FE2" w:rsidRPr="0089318F" w:rsidRDefault="00AE1FE2" w:rsidP="008931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318F">
        <w:rPr>
          <w:rFonts w:ascii="Times New Roman" w:hAnsi="Times New Roman" w:cs="Times New Roman"/>
          <w:b/>
          <w:bCs/>
        </w:rPr>
        <w:t>Администрация сельского</w:t>
      </w:r>
    </w:p>
    <w:p w:rsidR="00AE1FE2" w:rsidRPr="0089318F" w:rsidRDefault="00AE1FE2" w:rsidP="0089318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9318F">
        <w:rPr>
          <w:rFonts w:ascii="Times New Roman" w:hAnsi="Times New Roman" w:cs="Times New Roman"/>
          <w:b/>
          <w:bCs/>
        </w:rPr>
        <w:t>поселения Пискалы муниципального</w:t>
      </w:r>
    </w:p>
    <w:p w:rsidR="00AE1FE2" w:rsidRPr="0089318F" w:rsidRDefault="00AE1FE2" w:rsidP="0089318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9318F">
        <w:rPr>
          <w:rFonts w:ascii="Times New Roman" w:hAnsi="Times New Roman" w:cs="Times New Roman"/>
          <w:b/>
          <w:bCs/>
        </w:rPr>
        <w:t>района Ставропольский</w:t>
      </w:r>
    </w:p>
    <w:p w:rsidR="00AE1FE2" w:rsidRPr="0089318F" w:rsidRDefault="00AE1FE2" w:rsidP="0089318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318F">
        <w:rPr>
          <w:rFonts w:ascii="Times New Roman" w:hAnsi="Times New Roman" w:cs="Times New Roman"/>
          <w:b/>
          <w:bCs/>
        </w:rPr>
        <w:t>Самарской области</w:t>
      </w:r>
    </w:p>
    <w:p w:rsidR="00AE1FE2" w:rsidRPr="0089318F" w:rsidRDefault="00AE1FE2" w:rsidP="008931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318F">
        <w:rPr>
          <w:rFonts w:ascii="Times New Roman" w:hAnsi="Times New Roman" w:cs="Times New Roman"/>
        </w:rPr>
        <w:t>445139, с. Пискалы</w:t>
      </w:r>
    </w:p>
    <w:p w:rsidR="00AE1FE2" w:rsidRPr="0089318F" w:rsidRDefault="00AE1FE2" w:rsidP="008931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18F">
        <w:rPr>
          <w:rFonts w:ascii="Times New Roman" w:hAnsi="Times New Roman" w:cs="Times New Roman"/>
        </w:rPr>
        <w:t>ул.Дружбы, 9, тел. (8482) 234-133</w:t>
      </w:r>
    </w:p>
    <w:p w:rsidR="00AE1FE2" w:rsidRPr="0089318F" w:rsidRDefault="00AE1FE2" w:rsidP="008931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18F">
        <w:rPr>
          <w:rFonts w:ascii="Times New Roman" w:hAnsi="Times New Roman" w:cs="Times New Roman"/>
        </w:rPr>
        <w:t>факс (8482) 234-162</w:t>
      </w:r>
    </w:p>
    <w:p w:rsidR="00AE1FE2" w:rsidRPr="0089318F" w:rsidRDefault="00AE1FE2" w:rsidP="0089318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hyperlink r:id="rId6" w:history="1">
        <w:r w:rsidRPr="0089318F">
          <w:rPr>
            <w:rStyle w:val="Hyperlink"/>
            <w:rFonts w:ascii="Times New Roman" w:hAnsi="Times New Roman" w:cs="Times New Roman"/>
            <w:lang w:val="en-US"/>
          </w:rPr>
          <w:t>sppiskaly</w:t>
        </w:r>
        <w:r w:rsidRPr="0089318F">
          <w:rPr>
            <w:rStyle w:val="Hyperlink"/>
            <w:rFonts w:ascii="Times New Roman" w:hAnsi="Times New Roman" w:cs="Times New Roman"/>
          </w:rPr>
          <w:t>@</w:t>
        </w:r>
        <w:r w:rsidRPr="0089318F">
          <w:rPr>
            <w:rStyle w:val="Hyperlink"/>
            <w:rFonts w:ascii="Times New Roman" w:hAnsi="Times New Roman" w:cs="Times New Roman"/>
            <w:lang w:val="en-US"/>
          </w:rPr>
          <w:t>yandex</w:t>
        </w:r>
        <w:r w:rsidRPr="0089318F">
          <w:rPr>
            <w:rStyle w:val="Hyperlink"/>
            <w:rFonts w:ascii="Times New Roman" w:hAnsi="Times New Roman" w:cs="Times New Roman"/>
          </w:rPr>
          <w:t>.</w:t>
        </w:r>
        <w:r w:rsidRPr="0089318F">
          <w:rPr>
            <w:rStyle w:val="Hyperlink"/>
            <w:rFonts w:ascii="Times New Roman" w:hAnsi="Times New Roman" w:cs="Times New Roman"/>
            <w:lang w:val="en-US"/>
          </w:rPr>
          <w:t>ru</w:t>
        </w:r>
      </w:hyperlink>
    </w:p>
    <w:p w:rsidR="00AE1FE2" w:rsidRPr="0089318F" w:rsidRDefault="00AE1FE2" w:rsidP="0089318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9318F">
        <w:rPr>
          <w:rFonts w:ascii="Times New Roman" w:hAnsi="Times New Roman" w:cs="Times New Roman"/>
          <w:u w:val="single"/>
        </w:rPr>
        <w:t>ИНН/КПП 6382050636/638201001</w:t>
      </w:r>
    </w:p>
    <w:p w:rsidR="00AE1FE2" w:rsidRPr="0089318F" w:rsidRDefault="00AE1FE2" w:rsidP="008931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318F">
        <w:rPr>
          <w:rFonts w:ascii="Times New Roman" w:hAnsi="Times New Roman" w:cs="Times New Roman"/>
          <w:u w:val="single"/>
        </w:rPr>
        <w:t>ОГРН 1056382080743</w:t>
      </w:r>
    </w:p>
    <w:p w:rsidR="00AE1FE2" w:rsidRPr="00130FA9" w:rsidRDefault="00AE1FE2" w:rsidP="002B5B5E">
      <w:pPr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89318F">
        <w:rPr>
          <w:rFonts w:ascii="Times New Roman" w:hAnsi="Times New Roman" w:cs="Times New Roman"/>
          <w:sz w:val="18"/>
          <w:szCs w:val="18"/>
        </w:rPr>
        <w:t>(место выдачи)</w:t>
      </w:r>
    </w:p>
    <w:p w:rsidR="00AE1FE2" w:rsidRPr="002B5B5E" w:rsidRDefault="00AE1FE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  <w:r w:rsidRPr="002B5B5E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Р А С П О Р Я Ж Е Н И Е  № </w:t>
      </w:r>
      <w:r>
        <w:rPr>
          <w:rFonts w:ascii="Times New Roman" w:hAnsi="Times New Roman" w:cs="Times New Roman"/>
          <w:b/>
          <w:bCs/>
          <w:kern w:val="28"/>
          <w:sz w:val="24"/>
          <w:szCs w:val="24"/>
        </w:rPr>
        <w:t>5</w:t>
      </w:r>
    </w:p>
    <w:p w:rsidR="00AE1FE2" w:rsidRPr="00E10582" w:rsidRDefault="00AE1FE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2B5B5E">
        <w:rPr>
          <w:rFonts w:ascii="Times New Roman" w:hAnsi="Times New Roman" w:cs="Times New Roman"/>
          <w:kern w:val="28"/>
          <w:sz w:val="24"/>
          <w:szCs w:val="24"/>
        </w:rPr>
        <w:t xml:space="preserve">от   </w:t>
      </w:r>
      <w:r>
        <w:rPr>
          <w:rFonts w:ascii="Times New Roman" w:hAnsi="Times New Roman" w:cs="Times New Roman"/>
          <w:kern w:val="28"/>
          <w:sz w:val="24"/>
          <w:szCs w:val="24"/>
        </w:rPr>
        <w:t>06</w:t>
      </w:r>
      <w:r w:rsidRPr="002B5B5E">
        <w:rPr>
          <w:rFonts w:ascii="Times New Roman" w:hAnsi="Times New Roman" w:cs="Times New Roman"/>
          <w:kern w:val="28"/>
          <w:sz w:val="24"/>
          <w:szCs w:val="24"/>
        </w:rPr>
        <w:t>февраля201</w:t>
      </w:r>
      <w:r>
        <w:rPr>
          <w:rFonts w:ascii="Times New Roman" w:hAnsi="Times New Roman" w:cs="Times New Roman"/>
          <w:kern w:val="28"/>
          <w:sz w:val="24"/>
          <w:szCs w:val="24"/>
        </w:rPr>
        <w:t>6</w:t>
      </w:r>
      <w:r w:rsidRPr="002B5B5E">
        <w:rPr>
          <w:rFonts w:ascii="Times New Roman" w:hAnsi="Times New Roman" w:cs="Times New Roman"/>
          <w:kern w:val="28"/>
          <w:sz w:val="24"/>
          <w:szCs w:val="24"/>
        </w:rPr>
        <w:t xml:space="preserve"> г</w:t>
      </w:r>
      <w:r w:rsidRPr="00130FA9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AE1FE2" w:rsidRPr="00E10582" w:rsidRDefault="00AE1FE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AE1FE2" w:rsidRPr="002B5B5E" w:rsidRDefault="00AE1FE2" w:rsidP="008B0BB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</w:t>
      </w:r>
      <w:r w:rsidRPr="002B5B5E">
        <w:rPr>
          <w:rFonts w:ascii="Times New Roman" w:hAnsi="Times New Roman" w:cs="Times New Roman"/>
          <w:kern w:val="28"/>
          <w:sz w:val="24"/>
          <w:szCs w:val="24"/>
        </w:rPr>
        <w:t>О подготовке и проведении</w:t>
      </w:r>
    </w:p>
    <w:p w:rsidR="00AE1FE2" w:rsidRPr="002B5B5E" w:rsidRDefault="00AE1FE2" w:rsidP="008B0BB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2B5B5E">
        <w:rPr>
          <w:rFonts w:ascii="Times New Roman" w:hAnsi="Times New Roman" w:cs="Times New Roman"/>
          <w:kern w:val="28"/>
          <w:sz w:val="24"/>
          <w:szCs w:val="24"/>
        </w:rPr>
        <w:t>пропуска паводковых вод»</w:t>
      </w:r>
    </w:p>
    <w:p w:rsidR="00AE1FE2" w:rsidRPr="002B5B5E" w:rsidRDefault="00AE1FE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AE1FE2" w:rsidRPr="002B5B5E" w:rsidRDefault="00AE1FE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AE1FE2" w:rsidRPr="002B5B5E" w:rsidRDefault="00AE1FE2" w:rsidP="00E431A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2B5B5E">
        <w:rPr>
          <w:rFonts w:ascii="Times New Roman" w:hAnsi="Times New Roman" w:cs="Times New Roman"/>
          <w:kern w:val="28"/>
          <w:sz w:val="24"/>
          <w:szCs w:val="24"/>
        </w:rPr>
        <w:t>В соответствии с Федеральным законом «О защите населения и территории от чрезвычайных ситуаций природного и техногенного характера» от 21.12.1994г. за № 68-ФЗ и Временным положением об условиях хозяйственной деятельности на территориях, находящихся в зонах периодического затопления и подтопления паводками, утвержденным постановлением главы администрации Самарской области от 06.04.1995г. № 118, в целях предотвращения и сокращения возможного ущерба от весеннего паводка,,</w:t>
      </w:r>
    </w:p>
    <w:p w:rsidR="00AE1FE2" w:rsidRPr="002B5B5E" w:rsidRDefault="00AE1FE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AE1FE2" w:rsidRPr="002B5B5E" w:rsidRDefault="00AE1FE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AE1FE2" w:rsidRPr="002B5B5E" w:rsidRDefault="00AE1FE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2B5B5E">
        <w:rPr>
          <w:rFonts w:ascii="Times New Roman" w:hAnsi="Times New Roman" w:cs="Times New Roman"/>
          <w:kern w:val="28"/>
          <w:sz w:val="24"/>
          <w:szCs w:val="24"/>
        </w:rPr>
        <w:t xml:space="preserve">                         считаю необходимым :</w:t>
      </w:r>
    </w:p>
    <w:p w:rsidR="00AE1FE2" w:rsidRPr="002B5B5E" w:rsidRDefault="00AE1FE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AE1FE2" w:rsidRPr="002B5B5E" w:rsidRDefault="00AE1FE2" w:rsidP="00C06C7B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2B5B5E">
        <w:rPr>
          <w:rFonts w:ascii="Times New Roman" w:hAnsi="Times New Roman" w:cs="Times New Roman"/>
          <w:kern w:val="28"/>
          <w:sz w:val="24"/>
          <w:szCs w:val="24"/>
        </w:rPr>
        <w:t>Создать при администрации сельского поселения Пискалы противопаводковую комиссию в составе:</w:t>
      </w:r>
    </w:p>
    <w:p w:rsidR="00AE1FE2" w:rsidRPr="002B5B5E" w:rsidRDefault="00AE1FE2" w:rsidP="00170B8B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2B5B5E">
        <w:rPr>
          <w:rFonts w:ascii="Times New Roman" w:hAnsi="Times New Roman" w:cs="Times New Roman"/>
          <w:kern w:val="28"/>
          <w:sz w:val="24"/>
          <w:szCs w:val="24"/>
        </w:rPr>
        <w:t>Председатель комиссии – глава администрации с.п.Пискалы Костыгов К.А.</w:t>
      </w:r>
    </w:p>
    <w:p w:rsidR="00AE1FE2" w:rsidRPr="002B5B5E" w:rsidRDefault="00AE1FE2" w:rsidP="00170B8B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2B5B5E">
        <w:rPr>
          <w:rFonts w:ascii="Times New Roman" w:hAnsi="Times New Roman" w:cs="Times New Roman"/>
          <w:kern w:val="28"/>
          <w:sz w:val="24"/>
          <w:szCs w:val="24"/>
        </w:rPr>
        <w:t xml:space="preserve">Секретарь комиссии – </w:t>
      </w:r>
      <w:r>
        <w:rPr>
          <w:rFonts w:ascii="Times New Roman" w:hAnsi="Times New Roman" w:cs="Times New Roman"/>
          <w:kern w:val="28"/>
          <w:sz w:val="24"/>
          <w:szCs w:val="24"/>
        </w:rPr>
        <w:t>Алтунина Л.П</w:t>
      </w:r>
      <w:r w:rsidRPr="002B5B5E">
        <w:rPr>
          <w:rFonts w:ascii="Times New Roman" w:hAnsi="Times New Roman" w:cs="Times New Roman"/>
          <w:kern w:val="28"/>
          <w:sz w:val="24"/>
          <w:szCs w:val="24"/>
        </w:rPr>
        <w:t xml:space="preserve">., </w:t>
      </w:r>
      <w:r>
        <w:rPr>
          <w:rFonts w:ascii="Times New Roman" w:hAnsi="Times New Roman" w:cs="Times New Roman"/>
          <w:kern w:val="28"/>
          <w:sz w:val="24"/>
          <w:szCs w:val="24"/>
        </w:rPr>
        <w:t>специалист 1 категории</w:t>
      </w:r>
      <w:r w:rsidRPr="002B5B5E">
        <w:rPr>
          <w:rFonts w:ascii="Times New Roman" w:hAnsi="Times New Roman" w:cs="Times New Roman"/>
          <w:kern w:val="28"/>
          <w:sz w:val="24"/>
          <w:szCs w:val="24"/>
        </w:rPr>
        <w:t>,</w:t>
      </w:r>
    </w:p>
    <w:p w:rsidR="00AE1FE2" w:rsidRPr="0062152F" w:rsidRDefault="00AE1FE2" w:rsidP="00170B8B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62152F">
        <w:rPr>
          <w:rFonts w:ascii="Times New Roman" w:hAnsi="Times New Roman" w:cs="Times New Roman"/>
          <w:kern w:val="28"/>
          <w:sz w:val="24"/>
          <w:szCs w:val="24"/>
        </w:rPr>
        <w:t>Члены комиссии: Рассолов А.А., председатель территориального общественного самоуправления,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Альхов С.В. –староста с.Красная Дубрава, </w:t>
      </w:r>
      <w:bookmarkStart w:id="0" w:name="_GoBack"/>
      <w:bookmarkEnd w:id="0"/>
      <w:r w:rsidRPr="0062152F">
        <w:rPr>
          <w:rFonts w:ascii="Times New Roman" w:hAnsi="Times New Roman" w:cs="Times New Roman"/>
          <w:kern w:val="28"/>
          <w:sz w:val="24"/>
          <w:szCs w:val="24"/>
        </w:rPr>
        <w:t>Стожаров Н.В., староста с.Новое Еремкино, по согласованию.</w:t>
      </w:r>
    </w:p>
    <w:p w:rsidR="00AE1FE2" w:rsidRPr="002B5B5E" w:rsidRDefault="00AE1FE2" w:rsidP="00830543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2B5B5E">
        <w:rPr>
          <w:rFonts w:ascii="Times New Roman" w:hAnsi="Times New Roman" w:cs="Times New Roman"/>
          <w:kern w:val="28"/>
          <w:sz w:val="24"/>
          <w:szCs w:val="24"/>
        </w:rPr>
        <w:t>Мероприятия по подготовке и пропуску паводковых вод на территории сельского поселения Пискалы утвердить.</w:t>
      </w:r>
    </w:p>
    <w:p w:rsidR="00AE1FE2" w:rsidRPr="002B5B5E" w:rsidRDefault="00AE1FE2" w:rsidP="00830543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2B5B5E">
        <w:rPr>
          <w:rFonts w:ascii="Times New Roman" w:hAnsi="Times New Roman" w:cs="Times New Roman"/>
          <w:kern w:val="28"/>
          <w:sz w:val="24"/>
          <w:szCs w:val="24"/>
        </w:rPr>
        <w:t>Контроль за исполнением настоящего распоряжения оставляю за собой.</w:t>
      </w:r>
    </w:p>
    <w:p w:rsidR="00AE1FE2" w:rsidRPr="002B5B5E" w:rsidRDefault="00AE1FE2" w:rsidP="00830543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AE1FE2" w:rsidRPr="002B5B5E" w:rsidRDefault="00AE1FE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AE1FE2" w:rsidRPr="002B5B5E" w:rsidRDefault="00AE1FE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AE1FE2" w:rsidRDefault="00AE1FE2" w:rsidP="002B5B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2B5B5E">
        <w:rPr>
          <w:rFonts w:ascii="Times New Roman" w:hAnsi="Times New Roman" w:cs="Times New Roman"/>
          <w:kern w:val="28"/>
          <w:sz w:val="24"/>
          <w:szCs w:val="24"/>
        </w:rPr>
        <w:t xml:space="preserve">Глава сельского поселения Пискалы                                          </w:t>
      </w:r>
      <w:r>
        <w:rPr>
          <w:rFonts w:ascii="Times New Roman" w:hAnsi="Times New Roman" w:cs="Times New Roman"/>
          <w:kern w:val="28"/>
          <w:sz w:val="24"/>
          <w:szCs w:val="24"/>
        </w:rPr>
        <w:t>К.А.Костыгов</w:t>
      </w:r>
    </w:p>
    <w:p w:rsidR="00AE1FE2" w:rsidRDefault="00AE1FE2" w:rsidP="002B5B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AE1FE2" w:rsidRDefault="00AE1FE2" w:rsidP="002B5B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</w:pPr>
    </w:p>
    <w:p w:rsidR="00AE1FE2" w:rsidRPr="001527DF" w:rsidRDefault="00AE1FE2" w:rsidP="000176D4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План мероприятий по обеспечению </w:t>
      </w:r>
    </w:p>
    <w:p w:rsidR="00AE1FE2" w:rsidRPr="001527DF" w:rsidRDefault="00AE1FE2" w:rsidP="000176D4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безопасности эксплуатаций ГТС </w:t>
      </w:r>
    </w:p>
    <w:p w:rsidR="00AE1FE2" w:rsidRPr="001527DF" w:rsidRDefault="00AE1FE2" w:rsidP="000176D4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в период паводка </w:t>
      </w: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>201</w:t>
      </w:r>
      <w:r>
        <w:rPr>
          <w:rFonts w:ascii="Times New Roman" w:hAnsi="Times New Roman" w:cs="Times New Roman"/>
          <w:b/>
          <w:bCs/>
          <w:kern w:val="28"/>
          <w:sz w:val="28"/>
          <w:szCs w:val="28"/>
        </w:rPr>
        <w:t>7</w:t>
      </w: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>г.</w:t>
      </w:r>
    </w:p>
    <w:tbl>
      <w:tblPr>
        <w:tblpPr w:leftFromText="180" w:rightFromText="180" w:vertAnchor="text" w:horzAnchor="margin" w:tblpXSpec="center" w:tblpY="497"/>
        <w:tblW w:w="10450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765"/>
        <w:gridCol w:w="3526"/>
        <w:gridCol w:w="2126"/>
        <w:gridCol w:w="2127"/>
        <w:gridCol w:w="1906"/>
      </w:tblGrid>
      <w:tr w:rsidR="00AE1FE2" w:rsidRPr="0090632B">
        <w:trPr>
          <w:trHeight w:val="666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90632B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lang w:val="en-US"/>
              </w:rPr>
              <w:t xml:space="preserve">№ </w:t>
            </w:r>
            <w:r w:rsidRPr="0090632B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п\п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90632B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90632B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90632B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90632B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Срок исполнения</w:t>
            </w:r>
          </w:p>
        </w:tc>
      </w:tr>
      <w:tr w:rsidR="00AE1FE2" w:rsidRPr="0090632B">
        <w:trPr>
          <w:trHeight w:val="1479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1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Очистить от льда и других заторных элементов вокруг приемно-пропускной камеры до ледозащитных свай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Глава администрации - Костыгов К.А.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При таянии снега</w:t>
            </w:r>
          </w:p>
        </w:tc>
      </w:tr>
      <w:tr w:rsidR="00AE1FE2" w:rsidRPr="0090632B">
        <w:trPr>
          <w:trHeight w:val="1314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2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Очистка от снега верхней части дамбы с целью отвода талой воды в сбросные лотки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Председатель ТОС - </w:t>
            </w:r>
          </w:p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Рассолов А.А.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Перед паводком</w:t>
            </w:r>
          </w:p>
        </w:tc>
      </w:tr>
      <w:tr w:rsidR="00AE1FE2" w:rsidRPr="0090632B">
        <w:trPr>
          <w:trHeight w:val="1269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3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Освобождение от снега и других предметов с боковых дорожных лотков сброса воды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Председатель</w:t>
            </w:r>
          </w:p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ТОС - </w:t>
            </w:r>
          </w:p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Рассолов А.А.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Перед таянием снега</w:t>
            </w:r>
          </w:p>
        </w:tc>
      </w:tr>
      <w:tr w:rsidR="00AE1FE2" w:rsidRPr="0090632B">
        <w:trPr>
          <w:trHeight w:val="1516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4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Иметь (по договорам) на время половодья исправную аварийную технику (бульдозера, экскаватор.груз. автомашин)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Глава администрации - Костыгов К.А.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До </w:t>
            </w: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 xml:space="preserve">1 </w:t>
            </w: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апреля</w:t>
            </w:r>
          </w:p>
        </w:tc>
      </w:tr>
      <w:tr w:rsidR="00AE1FE2" w:rsidRPr="0090632B">
        <w:trPr>
          <w:trHeight w:val="1284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5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Организовать круглосуточное дежурство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Председатель</w:t>
            </w:r>
          </w:p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ТОС - </w:t>
            </w:r>
          </w:p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Рассолов А.А.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1FE2" w:rsidRPr="0090632B" w:rsidRDefault="00AE1FE2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90632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Во время паводка</w:t>
            </w:r>
          </w:p>
        </w:tc>
      </w:tr>
    </w:tbl>
    <w:p w:rsidR="00AE1FE2" w:rsidRPr="001527DF" w:rsidRDefault="00AE1FE2" w:rsidP="000176D4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</w:p>
    <w:p w:rsidR="00AE1FE2" w:rsidRDefault="00AE1FE2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AE1FE2" w:rsidRDefault="00AE1FE2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kern w:val="28"/>
          <w:sz w:val="28"/>
          <w:szCs w:val="28"/>
        </w:rPr>
        <w:t>Глава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сельского поселения Пискалы                                                   </w:t>
      </w:r>
      <w:r w:rsidRPr="001527DF">
        <w:rPr>
          <w:rFonts w:ascii="Times New Roman" w:hAnsi="Times New Roman" w:cs="Times New Roman"/>
          <w:kern w:val="28"/>
          <w:sz w:val="28"/>
          <w:szCs w:val="28"/>
        </w:rPr>
        <w:t>Костыгов К.А.</w:t>
      </w:r>
    </w:p>
    <w:p w:rsidR="00AE1FE2" w:rsidRDefault="00AE1FE2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AE1FE2" w:rsidRDefault="00AE1FE2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AE1FE2" w:rsidRDefault="00AE1FE2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AE1FE2" w:rsidRDefault="00AE1FE2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AE1FE2" w:rsidRDefault="00AE1FE2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AE1FE2" w:rsidRDefault="00AE1FE2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«УТВЕРЖДАЮ»</w:t>
      </w:r>
    </w:p>
    <w:p w:rsidR="00AE1FE2" w:rsidRDefault="00AE1FE2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Глава сельского поселения Пискалы </w:t>
      </w:r>
    </w:p>
    <w:p w:rsidR="00AE1FE2" w:rsidRDefault="00AE1FE2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Костыгов К.А.</w:t>
      </w:r>
    </w:p>
    <w:p w:rsidR="00AE1FE2" w:rsidRDefault="00AE1FE2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p w:rsidR="00AE1FE2" w:rsidRDefault="00AE1FE2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p w:rsidR="00AE1FE2" w:rsidRDefault="00AE1FE2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МЕРОПРИЯТИЯ ПО ПОДГОТОВКЕ И ПРОПУСКУ ПАВОДКОВЫХ ВОД НА ТЕРРИТОРИИ СЕЛЬСКОГО ПОСЕЛЕНИЯ ПИСКАЛЫ В 2017 ГОДУ</w:t>
      </w:r>
    </w:p>
    <w:p w:rsidR="00AE1FE2" w:rsidRPr="000176D4" w:rsidRDefault="00AE1FE2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5"/>
        <w:gridCol w:w="3810"/>
        <w:gridCol w:w="2730"/>
        <w:gridCol w:w="2385"/>
      </w:tblGrid>
      <w:tr w:rsidR="00AE1FE2" w:rsidRPr="0090632B">
        <w:trPr>
          <w:trHeight w:val="570"/>
        </w:trPr>
        <w:tc>
          <w:tcPr>
            <w:tcW w:w="645" w:type="dxa"/>
          </w:tcPr>
          <w:p w:rsidR="00AE1FE2" w:rsidRPr="0090632B" w:rsidRDefault="00AE1FE2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32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10" w:type="dxa"/>
          </w:tcPr>
          <w:p w:rsidR="00AE1FE2" w:rsidRPr="0090632B" w:rsidRDefault="00AE1FE2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32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30" w:type="dxa"/>
          </w:tcPr>
          <w:p w:rsidR="00AE1FE2" w:rsidRPr="0090632B" w:rsidRDefault="00AE1FE2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32B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85" w:type="dxa"/>
          </w:tcPr>
          <w:p w:rsidR="00AE1FE2" w:rsidRPr="0090632B" w:rsidRDefault="00AE1FE2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32B">
              <w:rPr>
                <w:rFonts w:ascii="Times New Roman" w:hAnsi="Times New Roman" w:cs="Times New Roman"/>
                <w:sz w:val="24"/>
                <w:szCs w:val="24"/>
              </w:rPr>
              <w:t>Ответственный за исполнение</w:t>
            </w:r>
          </w:p>
        </w:tc>
      </w:tr>
      <w:tr w:rsidR="00AE1FE2" w:rsidRPr="0090632B">
        <w:trPr>
          <w:trHeight w:val="270"/>
        </w:trPr>
        <w:tc>
          <w:tcPr>
            <w:tcW w:w="645" w:type="dxa"/>
          </w:tcPr>
          <w:p w:rsidR="00AE1FE2" w:rsidRPr="0090632B" w:rsidRDefault="00AE1FE2" w:rsidP="000176D4">
            <w:pPr>
              <w:jc w:val="both"/>
            </w:pPr>
            <w:r w:rsidRPr="0090632B">
              <w:t>1</w:t>
            </w:r>
          </w:p>
        </w:tc>
        <w:tc>
          <w:tcPr>
            <w:tcW w:w="3810" w:type="dxa"/>
          </w:tcPr>
          <w:p w:rsidR="00AE1FE2" w:rsidRPr="0090632B" w:rsidRDefault="00AE1FE2" w:rsidP="000176D4">
            <w:pPr>
              <w:jc w:val="both"/>
              <w:rPr>
                <w:rFonts w:ascii="Times New Roman" w:hAnsi="Times New Roman" w:cs="Times New Roman"/>
              </w:rPr>
            </w:pPr>
            <w:r w:rsidRPr="0090632B">
              <w:rPr>
                <w:rFonts w:ascii="Times New Roman" w:hAnsi="Times New Roman" w:cs="Times New Roman"/>
              </w:rPr>
              <w:t>Обеспечить герметизацию скважин водозаборов, при необходимости выполнить их обвалку, а в случае подтопления провести промывку, хлорирование. Провести очистку крыш многоквартирных домов, отмостков</w:t>
            </w:r>
          </w:p>
        </w:tc>
        <w:tc>
          <w:tcPr>
            <w:tcW w:w="2730" w:type="dxa"/>
          </w:tcPr>
          <w:p w:rsidR="00AE1FE2" w:rsidRPr="0090632B" w:rsidRDefault="00AE1FE2" w:rsidP="000176D4">
            <w:pPr>
              <w:jc w:val="both"/>
              <w:rPr>
                <w:rFonts w:ascii="Times New Roman" w:hAnsi="Times New Roman" w:cs="Times New Roman"/>
              </w:rPr>
            </w:pPr>
            <w:r w:rsidRPr="0090632B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85" w:type="dxa"/>
          </w:tcPr>
          <w:p w:rsidR="00AE1FE2" w:rsidRPr="0090632B" w:rsidRDefault="00AE1FE2" w:rsidP="0062152F">
            <w:pPr>
              <w:jc w:val="both"/>
              <w:rPr>
                <w:rFonts w:ascii="Times New Roman" w:hAnsi="Times New Roman" w:cs="Times New Roman"/>
              </w:rPr>
            </w:pPr>
            <w:r w:rsidRPr="0090632B">
              <w:rPr>
                <w:rFonts w:ascii="Times New Roman" w:hAnsi="Times New Roman" w:cs="Times New Roman"/>
              </w:rPr>
              <w:t>мастер участка с. Пискалы Князькин В.И.</w:t>
            </w:r>
          </w:p>
        </w:tc>
      </w:tr>
      <w:tr w:rsidR="00AE1FE2" w:rsidRPr="0090632B">
        <w:trPr>
          <w:trHeight w:val="225"/>
        </w:trPr>
        <w:tc>
          <w:tcPr>
            <w:tcW w:w="645" w:type="dxa"/>
          </w:tcPr>
          <w:p w:rsidR="00AE1FE2" w:rsidRPr="0090632B" w:rsidRDefault="00AE1FE2" w:rsidP="000176D4">
            <w:pPr>
              <w:jc w:val="both"/>
            </w:pPr>
            <w:r w:rsidRPr="0090632B">
              <w:t>2</w:t>
            </w:r>
          </w:p>
        </w:tc>
        <w:tc>
          <w:tcPr>
            <w:tcW w:w="3810" w:type="dxa"/>
          </w:tcPr>
          <w:p w:rsidR="00AE1FE2" w:rsidRPr="0090632B" w:rsidRDefault="00AE1FE2" w:rsidP="000176D4">
            <w:pPr>
              <w:jc w:val="both"/>
              <w:rPr>
                <w:rFonts w:ascii="Times New Roman" w:hAnsi="Times New Roman" w:cs="Times New Roman"/>
              </w:rPr>
            </w:pPr>
            <w:r w:rsidRPr="0090632B">
              <w:rPr>
                <w:rFonts w:ascii="Times New Roman" w:hAnsi="Times New Roman" w:cs="Times New Roman"/>
              </w:rPr>
              <w:t>Провести очистку отворных каналов плотин от заторов</w:t>
            </w:r>
          </w:p>
        </w:tc>
        <w:tc>
          <w:tcPr>
            <w:tcW w:w="2730" w:type="dxa"/>
          </w:tcPr>
          <w:p w:rsidR="00AE1FE2" w:rsidRPr="0090632B" w:rsidRDefault="00AE1FE2" w:rsidP="0062152F">
            <w:pPr>
              <w:jc w:val="both"/>
              <w:rPr>
                <w:rFonts w:ascii="Times New Roman" w:hAnsi="Times New Roman" w:cs="Times New Roman"/>
              </w:rPr>
            </w:pPr>
            <w:r w:rsidRPr="0090632B">
              <w:rPr>
                <w:rFonts w:ascii="Times New Roman" w:hAnsi="Times New Roman" w:cs="Times New Roman"/>
              </w:rPr>
              <w:t>до 10.04.2017г.</w:t>
            </w:r>
          </w:p>
        </w:tc>
        <w:tc>
          <w:tcPr>
            <w:tcW w:w="2385" w:type="dxa"/>
          </w:tcPr>
          <w:p w:rsidR="00AE1FE2" w:rsidRPr="0090632B" w:rsidRDefault="00AE1FE2" w:rsidP="00631467">
            <w:pPr>
              <w:jc w:val="both"/>
              <w:rPr>
                <w:rFonts w:ascii="Times New Roman" w:hAnsi="Times New Roman" w:cs="Times New Roman"/>
              </w:rPr>
            </w:pPr>
            <w:r w:rsidRPr="0090632B">
              <w:rPr>
                <w:rFonts w:ascii="Times New Roman" w:hAnsi="Times New Roman" w:cs="Times New Roman"/>
              </w:rPr>
              <w:t>председатель ТОС сельского поселения Пискалы Рассолов А.А.</w:t>
            </w:r>
          </w:p>
        </w:tc>
      </w:tr>
      <w:tr w:rsidR="00AE1FE2" w:rsidRPr="0090632B">
        <w:trPr>
          <w:trHeight w:val="270"/>
        </w:trPr>
        <w:tc>
          <w:tcPr>
            <w:tcW w:w="645" w:type="dxa"/>
          </w:tcPr>
          <w:p w:rsidR="00AE1FE2" w:rsidRPr="0090632B" w:rsidRDefault="00AE1FE2" w:rsidP="000176D4">
            <w:pPr>
              <w:jc w:val="both"/>
            </w:pPr>
            <w:r w:rsidRPr="0090632B">
              <w:t>3</w:t>
            </w:r>
          </w:p>
        </w:tc>
        <w:tc>
          <w:tcPr>
            <w:tcW w:w="3810" w:type="dxa"/>
          </w:tcPr>
          <w:p w:rsidR="00AE1FE2" w:rsidRPr="0090632B" w:rsidRDefault="00AE1FE2" w:rsidP="000176D4">
            <w:pPr>
              <w:jc w:val="both"/>
              <w:rPr>
                <w:rFonts w:ascii="Times New Roman" w:hAnsi="Times New Roman" w:cs="Times New Roman"/>
              </w:rPr>
            </w:pPr>
            <w:r w:rsidRPr="0090632B">
              <w:rPr>
                <w:rFonts w:ascii="Times New Roman" w:hAnsi="Times New Roman" w:cs="Times New Roman"/>
              </w:rPr>
              <w:t>Организовать круглосуточное дежурство в администрации сельского поселения Пискалы во время паводка</w:t>
            </w:r>
          </w:p>
        </w:tc>
        <w:tc>
          <w:tcPr>
            <w:tcW w:w="2730" w:type="dxa"/>
          </w:tcPr>
          <w:p w:rsidR="00AE1FE2" w:rsidRPr="0090632B" w:rsidRDefault="00AE1FE2" w:rsidP="000176D4">
            <w:pPr>
              <w:jc w:val="both"/>
              <w:rPr>
                <w:rFonts w:ascii="Times New Roman" w:hAnsi="Times New Roman" w:cs="Times New Roman"/>
              </w:rPr>
            </w:pPr>
            <w:r w:rsidRPr="0090632B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85" w:type="dxa"/>
          </w:tcPr>
          <w:p w:rsidR="00AE1FE2" w:rsidRPr="0090632B" w:rsidRDefault="00AE1FE2" w:rsidP="000176D4">
            <w:pPr>
              <w:jc w:val="both"/>
              <w:rPr>
                <w:rFonts w:ascii="Times New Roman" w:hAnsi="Times New Roman" w:cs="Times New Roman"/>
              </w:rPr>
            </w:pPr>
            <w:r w:rsidRPr="0090632B">
              <w:rPr>
                <w:rFonts w:ascii="Times New Roman" w:hAnsi="Times New Roman" w:cs="Times New Roman"/>
              </w:rPr>
              <w:t>противопаводковая комиссия</w:t>
            </w:r>
          </w:p>
        </w:tc>
      </w:tr>
      <w:tr w:rsidR="00AE1FE2" w:rsidRPr="0090632B">
        <w:trPr>
          <w:trHeight w:val="270"/>
        </w:trPr>
        <w:tc>
          <w:tcPr>
            <w:tcW w:w="645" w:type="dxa"/>
          </w:tcPr>
          <w:p w:rsidR="00AE1FE2" w:rsidRPr="0090632B" w:rsidRDefault="00AE1FE2" w:rsidP="000176D4">
            <w:pPr>
              <w:jc w:val="both"/>
            </w:pPr>
            <w:r w:rsidRPr="0090632B">
              <w:t>4</w:t>
            </w:r>
          </w:p>
        </w:tc>
        <w:tc>
          <w:tcPr>
            <w:tcW w:w="3810" w:type="dxa"/>
          </w:tcPr>
          <w:p w:rsidR="00AE1FE2" w:rsidRPr="0090632B" w:rsidRDefault="00AE1FE2" w:rsidP="000176D4">
            <w:pPr>
              <w:jc w:val="both"/>
              <w:rPr>
                <w:rFonts w:ascii="Times New Roman" w:hAnsi="Times New Roman" w:cs="Times New Roman"/>
              </w:rPr>
            </w:pPr>
            <w:r w:rsidRPr="0090632B">
              <w:rPr>
                <w:rFonts w:ascii="Times New Roman" w:hAnsi="Times New Roman" w:cs="Times New Roman"/>
              </w:rPr>
              <w:t>Своевременно обеспечить запасами продовольствия население, кормами-скот</w:t>
            </w:r>
          </w:p>
        </w:tc>
        <w:tc>
          <w:tcPr>
            <w:tcW w:w="2730" w:type="dxa"/>
          </w:tcPr>
          <w:p w:rsidR="00AE1FE2" w:rsidRPr="0090632B" w:rsidRDefault="00AE1FE2" w:rsidP="0062152F">
            <w:pPr>
              <w:jc w:val="both"/>
              <w:rPr>
                <w:rFonts w:ascii="Times New Roman" w:hAnsi="Times New Roman" w:cs="Times New Roman"/>
              </w:rPr>
            </w:pPr>
            <w:r w:rsidRPr="0090632B">
              <w:rPr>
                <w:rFonts w:ascii="Times New Roman" w:hAnsi="Times New Roman" w:cs="Times New Roman"/>
              </w:rPr>
              <w:t>до 10.04.2017г.</w:t>
            </w:r>
          </w:p>
        </w:tc>
        <w:tc>
          <w:tcPr>
            <w:tcW w:w="2385" w:type="dxa"/>
          </w:tcPr>
          <w:p w:rsidR="00AE1FE2" w:rsidRPr="0090632B" w:rsidRDefault="00AE1FE2" w:rsidP="000176D4">
            <w:pPr>
              <w:jc w:val="both"/>
              <w:rPr>
                <w:rFonts w:ascii="Times New Roman" w:hAnsi="Times New Roman" w:cs="Times New Roman"/>
              </w:rPr>
            </w:pPr>
            <w:r w:rsidRPr="0090632B">
              <w:rPr>
                <w:rFonts w:ascii="Times New Roman" w:hAnsi="Times New Roman" w:cs="Times New Roman"/>
              </w:rPr>
              <w:t>староста села Красная Дубрава Альхов С.В.</w:t>
            </w:r>
          </w:p>
        </w:tc>
      </w:tr>
      <w:tr w:rsidR="00AE1FE2" w:rsidRPr="0090632B">
        <w:trPr>
          <w:trHeight w:val="240"/>
        </w:trPr>
        <w:tc>
          <w:tcPr>
            <w:tcW w:w="645" w:type="dxa"/>
          </w:tcPr>
          <w:p w:rsidR="00AE1FE2" w:rsidRPr="0090632B" w:rsidRDefault="00AE1FE2" w:rsidP="000176D4">
            <w:pPr>
              <w:jc w:val="both"/>
            </w:pPr>
            <w:r w:rsidRPr="0090632B">
              <w:t>5</w:t>
            </w:r>
          </w:p>
        </w:tc>
        <w:tc>
          <w:tcPr>
            <w:tcW w:w="3810" w:type="dxa"/>
          </w:tcPr>
          <w:p w:rsidR="00AE1FE2" w:rsidRPr="0090632B" w:rsidRDefault="00AE1FE2" w:rsidP="000176D4">
            <w:pPr>
              <w:jc w:val="both"/>
              <w:rPr>
                <w:rFonts w:ascii="Times New Roman" w:hAnsi="Times New Roman" w:cs="Times New Roman"/>
              </w:rPr>
            </w:pPr>
            <w:r w:rsidRPr="0090632B">
              <w:rPr>
                <w:rFonts w:ascii="Times New Roman" w:hAnsi="Times New Roman" w:cs="Times New Roman"/>
              </w:rPr>
              <w:t>Для ликвидации возможного возникновения ЧС предусмотреть выделение необходимой техники (бульдозера, автомашины, погрузочных средств)</w:t>
            </w:r>
          </w:p>
        </w:tc>
        <w:tc>
          <w:tcPr>
            <w:tcW w:w="2730" w:type="dxa"/>
          </w:tcPr>
          <w:p w:rsidR="00AE1FE2" w:rsidRPr="0090632B" w:rsidRDefault="00AE1FE2" w:rsidP="000176D4">
            <w:pPr>
              <w:jc w:val="both"/>
              <w:rPr>
                <w:rFonts w:ascii="Times New Roman" w:hAnsi="Times New Roman" w:cs="Times New Roman"/>
              </w:rPr>
            </w:pPr>
            <w:r w:rsidRPr="0090632B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85" w:type="dxa"/>
          </w:tcPr>
          <w:p w:rsidR="00AE1FE2" w:rsidRPr="0090632B" w:rsidRDefault="00AE1FE2" w:rsidP="000176D4">
            <w:pPr>
              <w:jc w:val="both"/>
              <w:rPr>
                <w:rFonts w:ascii="Times New Roman" w:hAnsi="Times New Roman" w:cs="Times New Roman"/>
              </w:rPr>
            </w:pPr>
            <w:r w:rsidRPr="0090632B">
              <w:rPr>
                <w:rFonts w:ascii="Times New Roman" w:hAnsi="Times New Roman" w:cs="Times New Roman"/>
              </w:rPr>
              <w:t>Костыгов К.А.- глава сельского поселения Пискалы</w:t>
            </w:r>
          </w:p>
        </w:tc>
      </w:tr>
    </w:tbl>
    <w:p w:rsidR="00AE1FE2" w:rsidRDefault="00AE1FE2"/>
    <w:sectPr w:rsidR="00AE1FE2" w:rsidSect="0089318F">
      <w:pgSz w:w="12240" w:h="15840"/>
      <w:pgMar w:top="284" w:right="850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548D2"/>
    <w:multiLevelType w:val="hybridMultilevel"/>
    <w:tmpl w:val="052A9F6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cs="Wingdings" w:hint="default"/>
      </w:rPr>
    </w:lvl>
  </w:abstractNum>
  <w:abstractNum w:abstractNumId="1">
    <w:nsid w:val="321924CC"/>
    <w:multiLevelType w:val="hybridMultilevel"/>
    <w:tmpl w:val="0CEAE2D6"/>
    <w:lvl w:ilvl="0" w:tplc="0419000B">
      <w:start w:val="1"/>
      <w:numFmt w:val="bullet"/>
      <w:lvlText w:val=""/>
      <w:lvlJc w:val="left"/>
      <w:pPr>
        <w:ind w:left="184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05" w:hanging="360"/>
      </w:pPr>
      <w:rPr>
        <w:rFonts w:ascii="Wingdings" w:hAnsi="Wingdings" w:cs="Wingdings" w:hint="default"/>
      </w:rPr>
    </w:lvl>
  </w:abstractNum>
  <w:abstractNum w:abstractNumId="2">
    <w:nsid w:val="5120797C"/>
    <w:multiLevelType w:val="hybridMultilevel"/>
    <w:tmpl w:val="D50E296E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">
    <w:nsid w:val="51AA1F26"/>
    <w:multiLevelType w:val="hybridMultilevel"/>
    <w:tmpl w:val="0F4E8618"/>
    <w:lvl w:ilvl="0" w:tplc="C3DE9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66216F"/>
    <w:multiLevelType w:val="hybridMultilevel"/>
    <w:tmpl w:val="8D405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1663B"/>
    <w:multiLevelType w:val="hybridMultilevel"/>
    <w:tmpl w:val="4CE0AA64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</w:rPr>
    </w:lvl>
  </w:abstractNum>
  <w:abstractNum w:abstractNumId="6">
    <w:nsid w:val="79C66583"/>
    <w:multiLevelType w:val="hybridMultilevel"/>
    <w:tmpl w:val="4D1A6C6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FA9"/>
    <w:rsid w:val="000176D4"/>
    <w:rsid w:val="00045061"/>
    <w:rsid w:val="00111BCE"/>
    <w:rsid w:val="00130FA9"/>
    <w:rsid w:val="001527DF"/>
    <w:rsid w:val="00161A2C"/>
    <w:rsid w:val="00170B8B"/>
    <w:rsid w:val="00186F9B"/>
    <w:rsid w:val="001B2E22"/>
    <w:rsid w:val="00236F80"/>
    <w:rsid w:val="002624C2"/>
    <w:rsid w:val="002A08A8"/>
    <w:rsid w:val="002B5B5E"/>
    <w:rsid w:val="00360DA3"/>
    <w:rsid w:val="003D0EB9"/>
    <w:rsid w:val="004F0290"/>
    <w:rsid w:val="005129EA"/>
    <w:rsid w:val="0054430F"/>
    <w:rsid w:val="00554C06"/>
    <w:rsid w:val="005C10A0"/>
    <w:rsid w:val="005E10AE"/>
    <w:rsid w:val="005E79CA"/>
    <w:rsid w:val="0062152F"/>
    <w:rsid w:val="00631467"/>
    <w:rsid w:val="0066630F"/>
    <w:rsid w:val="006958B1"/>
    <w:rsid w:val="006B114A"/>
    <w:rsid w:val="007058A0"/>
    <w:rsid w:val="007361BB"/>
    <w:rsid w:val="00755BC1"/>
    <w:rsid w:val="00761A70"/>
    <w:rsid w:val="00830543"/>
    <w:rsid w:val="00832343"/>
    <w:rsid w:val="0089318F"/>
    <w:rsid w:val="008B0BBF"/>
    <w:rsid w:val="008E71E9"/>
    <w:rsid w:val="0090632B"/>
    <w:rsid w:val="00910FBD"/>
    <w:rsid w:val="009333C0"/>
    <w:rsid w:val="00967CE6"/>
    <w:rsid w:val="009748DD"/>
    <w:rsid w:val="009B08E7"/>
    <w:rsid w:val="00AB42D0"/>
    <w:rsid w:val="00AB7FD6"/>
    <w:rsid w:val="00AE1FE2"/>
    <w:rsid w:val="00B22D59"/>
    <w:rsid w:val="00B264CC"/>
    <w:rsid w:val="00B877AD"/>
    <w:rsid w:val="00C06C7B"/>
    <w:rsid w:val="00C221B6"/>
    <w:rsid w:val="00C63FF9"/>
    <w:rsid w:val="00C720E3"/>
    <w:rsid w:val="00CA1DCB"/>
    <w:rsid w:val="00CC5710"/>
    <w:rsid w:val="00CD75D7"/>
    <w:rsid w:val="00DD38CC"/>
    <w:rsid w:val="00DD687A"/>
    <w:rsid w:val="00DE1AD4"/>
    <w:rsid w:val="00E10582"/>
    <w:rsid w:val="00E32149"/>
    <w:rsid w:val="00E431A7"/>
    <w:rsid w:val="00F0392E"/>
    <w:rsid w:val="00F1100E"/>
    <w:rsid w:val="00F15CA6"/>
    <w:rsid w:val="00F4139D"/>
    <w:rsid w:val="00FD127B"/>
    <w:rsid w:val="00FD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00E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89318F"/>
    <w:pPr>
      <w:keepNext/>
      <w:tabs>
        <w:tab w:val="num" w:pos="360"/>
      </w:tabs>
      <w:suppressAutoHyphens/>
      <w:spacing w:before="240" w:after="120" w:line="100" w:lineRule="atLeast"/>
      <w:outlineLvl w:val="0"/>
    </w:pPr>
    <w:rPr>
      <w:rFonts w:ascii="Arial" w:hAnsi="Arial" w:cs="Arial"/>
      <w:b/>
      <w:bCs/>
      <w:kern w:val="2"/>
      <w:sz w:val="32"/>
      <w:szCs w:val="32"/>
      <w:lang w:eastAsia="hi-I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9318F"/>
    <w:rPr>
      <w:rFonts w:ascii="Arial" w:eastAsia="Times New Roman" w:hAnsi="Arial" w:cs="Arial"/>
      <w:b/>
      <w:bCs/>
      <w:kern w:val="2"/>
      <w:sz w:val="32"/>
      <w:szCs w:val="32"/>
      <w:lang w:eastAsia="hi-IN" w:bidi="hi-IN"/>
    </w:rPr>
  </w:style>
  <w:style w:type="paragraph" w:styleId="ListParagraph">
    <w:name w:val="List Paragraph"/>
    <w:basedOn w:val="Normal"/>
    <w:uiPriority w:val="99"/>
    <w:qFormat/>
    <w:rsid w:val="00E431A7"/>
    <w:pPr>
      <w:ind w:left="720"/>
    </w:pPr>
  </w:style>
  <w:style w:type="character" w:styleId="Hyperlink">
    <w:name w:val="Hyperlink"/>
    <w:basedOn w:val="DefaultParagraphFont"/>
    <w:uiPriority w:val="99"/>
    <w:semiHidden/>
    <w:rsid w:val="0089318F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89318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9318F"/>
  </w:style>
  <w:style w:type="paragraph" w:styleId="BalloonText">
    <w:name w:val="Balloon Text"/>
    <w:basedOn w:val="Normal"/>
    <w:link w:val="BalloonTextChar"/>
    <w:uiPriority w:val="99"/>
    <w:semiHidden/>
    <w:rsid w:val="00893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31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91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piskaly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228</TotalTime>
  <Pages>3</Pages>
  <Words>577</Words>
  <Characters>3289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47</cp:revision>
  <cp:lastPrinted>2017-02-06T11:08:00Z</cp:lastPrinted>
  <dcterms:created xsi:type="dcterms:W3CDTF">2010-08-24T11:57:00Z</dcterms:created>
  <dcterms:modified xsi:type="dcterms:W3CDTF">2017-02-06T11:08:00Z</dcterms:modified>
</cp:coreProperties>
</file>